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0700BA" w14:paraId="38243D5C" w14:textId="77777777">
        <w:trPr>
          <w:trHeight w:hRule="exact" w:val="10800"/>
          <w:jc w:val="center"/>
        </w:trPr>
        <w:tc>
          <w:tcPr>
            <w:tcW w:w="3840" w:type="dxa"/>
          </w:tcPr>
          <w:sdt>
            <w:sdtPr>
              <w:alias w:val="Click icon at right to replace picture"/>
              <w:tag w:val="Click icon at right to replace picture"/>
              <w:id w:val="321324275"/>
              <w:picture/>
            </w:sdtPr>
            <w:sdtContent>
              <w:p w14:paraId="76F8909E" w14:textId="7BC63496" w:rsidR="000700BA" w:rsidRDefault="005E6059" w:rsidP="001027B3">
                <w:r>
                  <w:rPr>
                    <w:noProof/>
                  </w:rPr>
                  <w:drawing>
                    <wp:inline distT="0" distB="0" distL="0" distR="0" wp14:anchorId="7DDC5360" wp14:editId="57B33B9B">
                      <wp:extent cx="2438400" cy="1828800"/>
                      <wp:effectExtent l="0" t="0" r="0" b="0"/>
                      <wp:docPr id="19" name="Picture 19" descr="A large green field with trees in the background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" name="IMG_3692.HEIC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0" cy="1828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0AC57206" w14:textId="09ABC332" w:rsidR="005F0537" w:rsidRPr="001027B3" w:rsidRDefault="005F0537" w:rsidP="001027B3">
            <w:pPr>
              <w:pStyle w:val="NoSpacing"/>
              <w:jc w:val="center"/>
              <w:rPr>
                <w:color w:val="1C617C" w:themeColor="accent4" w:themeShade="BF"/>
                <w:sz w:val="40"/>
                <w:szCs w:val="40"/>
              </w:rPr>
            </w:pPr>
            <w:r w:rsidRPr="00E12071">
              <w:rPr>
                <w:color w:val="1C617C" w:themeColor="accent4" w:themeShade="BF"/>
                <w:sz w:val="40"/>
                <w:szCs w:val="40"/>
              </w:rPr>
              <w:t>Join the Fun!</w:t>
            </w:r>
          </w:p>
          <w:p w14:paraId="51D7A00D" w14:textId="254D6F51" w:rsidR="005F0537" w:rsidRPr="001027B3" w:rsidRDefault="005F0537" w:rsidP="001027B3">
            <w:pPr>
              <w:pStyle w:val="NoSpacing"/>
              <w:rPr>
                <w:i/>
                <w:color w:val="1C617C" w:themeColor="accent4" w:themeShade="BF"/>
                <w:sz w:val="32"/>
                <w:szCs w:val="32"/>
              </w:rPr>
            </w:pPr>
            <w:r w:rsidRPr="00E12071">
              <w:rPr>
                <w:i/>
                <w:color w:val="1C617C" w:themeColor="accent4" w:themeShade="BF"/>
                <w:sz w:val="32"/>
                <w:szCs w:val="32"/>
              </w:rPr>
              <w:t>Golf with other amputees</w:t>
            </w:r>
            <w:r w:rsidR="001027B3">
              <w:rPr>
                <w:i/>
                <w:color w:val="1C617C" w:themeColor="accent4" w:themeShade="BF"/>
                <w:sz w:val="32"/>
                <w:szCs w:val="32"/>
              </w:rPr>
              <w:t xml:space="preserve"> at our</w:t>
            </w:r>
            <w:r w:rsidR="00CD3231">
              <w:rPr>
                <w:i/>
                <w:color w:val="1C617C" w:themeColor="accent4" w:themeShade="BF"/>
                <w:sz w:val="32"/>
                <w:szCs w:val="32"/>
              </w:rPr>
              <w:t xml:space="preserve"> A</w:t>
            </w:r>
            <w:r w:rsidR="001027B3">
              <w:rPr>
                <w:i/>
                <w:color w:val="1C617C" w:themeColor="accent4" w:themeShade="BF"/>
                <w:sz w:val="32"/>
                <w:szCs w:val="32"/>
              </w:rPr>
              <w:t>nnual A</w:t>
            </w:r>
            <w:r w:rsidR="00B45614">
              <w:rPr>
                <w:i/>
                <w:color w:val="1C617C" w:themeColor="accent4" w:themeShade="BF"/>
                <w:sz w:val="32"/>
                <w:szCs w:val="32"/>
              </w:rPr>
              <w:t>daptive</w:t>
            </w:r>
            <w:r w:rsidR="001027B3">
              <w:rPr>
                <w:i/>
                <w:color w:val="1C617C" w:themeColor="accent4" w:themeShade="BF"/>
                <w:sz w:val="32"/>
                <w:szCs w:val="32"/>
              </w:rPr>
              <w:t xml:space="preserve"> Open held in September each year at the Odyssey Golf Foundation in Tinley Park IL</w:t>
            </w:r>
            <w:r w:rsidRPr="00106B11">
              <w:rPr>
                <w:color w:val="1C617C" w:themeColor="accent4" w:themeShade="BF"/>
                <w:sz w:val="32"/>
                <w:szCs w:val="32"/>
              </w:rPr>
              <w:t>!</w:t>
            </w:r>
          </w:p>
          <w:p w14:paraId="5823F028" w14:textId="586FCC1A" w:rsidR="000700BA" w:rsidRDefault="005E6059" w:rsidP="001027B3">
            <w:pPr>
              <w:pStyle w:val="Heading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95E48F8" wp14:editId="6C669461">
                  <wp:simplePos x="0" y="0"/>
                  <wp:positionH relativeFrom="margin">
                    <wp:posOffset>1631950</wp:posOffset>
                  </wp:positionH>
                  <wp:positionV relativeFrom="margin">
                    <wp:posOffset>6323965</wp:posOffset>
                  </wp:positionV>
                  <wp:extent cx="553085" cy="536575"/>
                  <wp:effectExtent l="0" t="0" r="5715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Unknown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85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A02F670" wp14:editId="5EFBA905">
                  <wp:simplePos x="0" y="0"/>
                  <wp:positionH relativeFrom="margin">
                    <wp:posOffset>192405</wp:posOffset>
                  </wp:positionH>
                  <wp:positionV relativeFrom="margin">
                    <wp:posOffset>6324266</wp:posOffset>
                  </wp:positionV>
                  <wp:extent cx="690245" cy="633095"/>
                  <wp:effectExtent l="0" t="0" r="0" b="1905"/>
                  <wp:wrapSquare wrapText="bothSides"/>
                  <wp:docPr id="6" name="Picture 6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hicagoSouthland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245" cy="63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27B3">
              <w:rPr>
                <w:noProof/>
              </w:rPr>
              <w:drawing>
                <wp:inline distT="0" distB="0" distL="0" distR="0" wp14:anchorId="6DCEAB90" wp14:editId="17FD66FE">
                  <wp:extent cx="1711826" cy="1976179"/>
                  <wp:effectExtent l="165100" t="165100" r="168275" b="157480"/>
                  <wp:docPr id="1" name="Picture 1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inley Park Area Map New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700" cy="20291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</w:tcPr>
          <w:p w14:paraId="75C11BC6" w14:textId="264A6108" w:rsidR="000700BA" w:rsidRDefault="000700BA"/>
        </w:tc>
        <w:tc>
          <w:tcPr>
            <w:tcW w:w="713" w:type="dxa"/>
          </w:tcPr>
          <w:p w14:paraId="0C5374B1" w14:textId="77777777" w:rsidR="000700BA" w:rsidRDefault="000700BA"/>
        </w:tc>
        <w:tc>
          <w:tcPr>
            <w:tcW w:w="3843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0700BA" w14:paraId="2201A1D8" w14:textId="77777777">
              <w:trPr>
                <w:trHeight w:hRule="exact" w:val="7920"/>
              </w:trPr>
              <w:tc>
                <w:tcPr>
                  <w:tcW w:w="5000" w:type="pct"/>
                </w:tcPr>
                <w:p w14:paraId="79983E01" w14:textId="77777777" w:rsidR="000700BA" w:rsidRDefault="00106B11">
                  <w:pPr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027E6F" w:themeColor="accent1" w:themeShade="BF"/>
                      <w:sz w:val="42"/>
                      <w:lang w:eastAsia="en-US"/>
                    </w:rPr>
                  </w:pPr>
                  <w:r w:rsidRPr="00106B11"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027E6F" w:themeColor="accent1" w:themeShade="BF"/>
                      <w:sz w:val="42"/>
                      <w:lang w:eastAsia="en-US"/>
                    </w:rPr>
                    <w:drawing>
                      <wp:inline distT="0" distB="0" distL="0" distR="0" wp14:anchorId="6C65A2AD" wp14:editId="121EB585">
                        <wp:extent cx="2381250" cy="906139"/>
                        <wp:effectExtent l="0" t="0" r="0" b="8890"/>
                        <wp:docPr id="4" name="Picture 4" descr="C:\Users\Jeff\Dropbox\Jeff's Stuff\mwaga\PICTURES\misc\MWAGA_logo_final_color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Jeff\Dropbox\Jeff's Stuff\mwaga\PICTURES\misc\MWAGA_logo_final_color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9061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27A4CD3" w14:textId="77777777" w:rsidR="00CD3231" w:rsidRPr="00CD3231" w:rsidRDefault="00CD3231" w:rsidP="00CD3231"/>
                <w:p w14:paraId="6299C2F9" w14:textId="0846F095" w:rsidR="001C4800" w:rsidRPr="00CD3231" w:rsidRDefault="001C4800" w:rsidP="001C4800">
                  <w:pPr>
                    <w:spacing w:after="0" w:line="240" w:lineRule="auto"/>
                  </w:pPr>
                </w:p>
                <w:p w14:paraId="78B06438" w14:textId="672AF047" w:rsidR="00CD3231" w:rsidRPr="00CD3231" w:rsidRDefault="00CD3231" w:rsidP="00A254FA">
                  <w:pPr>
                    <w:spacing w:after="0" w:line="240" w:lineRule="auto"/>
                    <w:ind w:firstLine="720"/>
                  </w:pPr>
                </w:p>
              </w:tc>
            </w:tr>
            <w:tr w:rsidR="000700BA" w14:paraId="3CB28874" w14:textId="7777777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20"/>
                    <w:gridCol w:w="270"/>
                    <w:gridCol w:w="2353"/>
                  </w:tblGrid>
                  <w:tr w:rsidR="000700BA" w14:paraId="1DFD2475" w14:textId="77777777">
                    <w:sdt>
                      <w:sdtPr>
                        <w:rPr>
                          <w:noProof/>
                          <w:lang w:eastAsia="en-US"/>
                        </w:rPr>
                        <w:alias w:val="Logo"/>
                        <w:tag w:val="Logo"/>
                        <w:id w:val="-180896203"/>
                        <w:picture/>
                      </w:sdtPr>
                      <w:sdtContent>
                        <w:tc>
                          <w:tcPr>
                            <w:tcW w:w="1582" w:type="pct"/>
                            <w:vAlign w:val="center"/>
                          </w:tcPr>
                          <w:p w14:paraId="33AAABB8" w14:textId="77777777" w:rsidR="000700BA" w:rsidRDefault="00177E35">
                            <w:pPr>
                              <w:pStyle w:val="NoSpacing"/>
                            </w:pPr>
                            <w:r w:rsidRPr="00177E35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F266DBB" wp14:editId="404C8489">
                                  <wp:extent cx="685800" cy="260968"/>
                                  <wp:effectExtent l="0" t="0" r="0" b="6350"/>
                                  <wp:docPr id="2" name="Picture 2" descr="C:\Users\Jeff\Dropbox\Jeff's Stuff\mwaga\PICTURES\misc\MWAGA_logo_final_color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eff\Dropbox\Jeff's Stuff\mwaga\PICTURES\misc\MWAGA_logo_final_color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781" cy="274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sdtContent>
                    </w:sdt>
                    <w:tc>
                      <w:tcPr>
                        <w:tcW w:w="350" w:type="pct"/>
                      </w:tcPr>
                      <w:p w14:paraId="358A79ED" w14:textId="77777777" w:rsidR="000700BA" w:rsidRDefault="000700BA"/>
                    </w:tc>
                    <w:tc>
                      <w:tcPr>
                        <w:tcW w:w="3050" w:type="pct"/>
                      </w:tcPr>
                      <w:sdt>
                        <w:sdtPr>
                          <w:rPr>
                            <w:color w:val="1C617C" w:themeColor="accent4" w:themeShade="BF"/>
                          </w:rPr>
                          <w:alias w:val="Company"/>
                          <w:tag w:val=""/>
                          <w:id w:val="1621798997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Content>
                          <w:p w14:paraId="1C7448E6" w14:textId="77777777" w:rsidR="000700BA" w:rsidRPr="00177E35" w:rsidRDefault="00A500B1">
                            <w:pPr>
                              <w:pStyle w:val="Company"/>
                              <w:rPr>
                                <w:color w:val="1C617C" w:themeColor="accent4" w:themeShade="BF"/>
                              </w:rPr>
                            </w:pPr>
                            <w:r w:rsidRPr="00177E35">
                              <w:rPr>
                                <w:color w:val="1C617C" w:themeColor="accent4" w:themeShade="BF"/>
                              </w:rPr>
                              <w:t>midwestern amputee golf association</w:t>
                            </w:r>
                          </w:p>
                        </w:sdtContent>
                      </w:sdt>
                      <w:p w14:paraId="341D6431" w14:textId="77777777" w:rsidR="000700BA" w:rsidRDefault="00177E35" w:rsidP="00177E35">
                        <w:pPr>
                          <w:pStyle w:val="Footer"/>
                        </w:pPr>
                        <w:r>
                          <w:t>PO Box 1354</w:t>
                        </w:r>
                      </w:p>
                      <w:p w14:paraId="66996DF6" w14:textId="77777777" w:rsidR="00177E35" w:rsidRDefault="00177E35" w:rsidP="00177E35">
                        <w:pPr>
                          <w:pStyle w:val="Footer"/>
                        </w:pPr>
                        <w:r>
                          <w:t>Northbrook, IL  60065-1354</w:t>
                        </w:r>
                      </w:p>
                      <w:p w14:paraId="271C5F1E" w14:textId="77777777" w:rsidR="00BC10CA" w:rsidRDefault="00A37096" w:rsidP="00177E35">
                        <w:pPr>
                          <w:pStyle w:val="Footer"/>
                        </w:pPr>
                        <w:r>
                          <w:t>Bradley Schubert</w:t>
                        </w:r>
                      </w:p>
                      <w:p w14:paraId="0679D932" w14:textId="77777777" w:rsidR="00630553" w:rsidRDefault="00A37096" w:rsidP="00177E35">
                        <w:pPr>
                          <w:pStyle w:val="Footer"/>
                        </w:pPr>
                        <w:r>
                          <w:t>(847) 652-0011</w:t>
                        </w:r>
                      </w:p>
                      <w:p w14:paraId="0B8DF7BC" w14:textId="77777777" w:rsidR="00177E35" w:rsidRPr="00177E35" w:rsidRDefault="00000000" w:rsidP="00177E35">
                        <w:pPr>
                          <w:pStyle w:val="Footer"/>
                          <w:rPr>
                            <w:b/>
                            <w:color w:val="1C617C" w:themeColor="accent4" w:themeShade="BF"/>
                          </w:rPr>
                        </w:pPr>
                        <w:hyperlink r:id="rId14" w:history="1">
                          <w:r w:rsidR="00177E35" w:rsidRPr="00177E35">
                            <w:rPr>
                              <w:rStyle w:val="Hyperlink"/>
                              <w:b/>
                              <w:color w:val="1C617C" w:themeColor="accent4" w:themeShade="BF"/>
                            </w:rPr>
                            <w:t>mwaga.info@gmail.com</w:t>
                          </w:r>
                        </w:hyperlink>
                      </w:p>
                      <w:p w14:paraId="60658CFC" w14:textId="77777777" w:rsidR="00177E35" w:rsidRPr="00177E35" w:rsidRDefault="00177E35" w:rsidP="00177E35">
                        <w:pPr>
                          <w:pStyle w:val="Footer"/>
                          <w:rPr>
                            <w:b/>
                            <w:color w:val="1C617C" w:themeColor="accent4" w:themeShade="BF"/>
                          </w:rPr>
                        </w:pPr>
                        <w:r w:rsidRPr="00177E35">
                          <w:rPr>
                            <w:b/>
                            <w:color w:val="1C617C" w:themeColor="accent4" w:themeShade="BF"/>
                          </w:rPr>
                          <w:t>facebook.com/</w:t>
                        </w:r>
                        <w:proofErr w:type="spellStart"/>
                        <w:r w:rsidRPr="00177E35">
                          <w:rPr>
                            <w:b/>
                            <w:color w:val="1C617C" w:themeColor="accent4" w:themeShade="BF"/>
                          </w:rPr>
                          <w:t>amputeegolf</w:t>
                        </w:r>
                        <w:proofErr w:type="spellEnd"/>
                      </w:p>
                      <w:p w14:paraId="32DE8766" w14:textId="77777777" w:rsidR="00177E35" w:rsidRDefault="00177E35" w:rsidP="00177E35">
                        <w:pPr>
                          <w:pStyle w:val="Footer"/>
                        </w:pPr>
                        <w:r w:rsidRPr="00177E35">
                          <w:rPr>
                            <w:b/>
                            <w:color w:val="1C617C" w:themeColor="accent4" w:themeShade="BF"/>
                          </w:rPr>
                          <w:t>mwaga.org</w:t>
                        </w:r>
                      </w:p>
                    </w:tc>
                  </w:tr>
                </w:tbl>
                <w:p w14:paraId="136C4C29" w14:textId="77777777" w:rsidR="000700BA" w:rsidRDefault="000700BA"/>
              </w:tc>
            </w:tr>
          </w:tbl>
          <w:p w14:paraId="28298F87" w14:textId="77777777" w:rsidR="000700BA" w:rsidRDefault="000700BA"/>
        </w:tc>
        <w:tc>
          <w:tcPr>
            <w:tcW w:w="720" w:type="dxa"/>
          </w:tcPr>
          <w:p w14:paraId="5D73E929" w14:textId="77777777" w:rsidR="000700BA" w:rsidRDefault="000700BA"/>
        </w:tc>
        <w:tc>
          <w:tcPr>
            <w:tcW w:w="720" w:type="dxa"/>
          </w:tcPr>
          <w:p w14:paraId="42C4AFCC" w14:textId="77777777" w:rsidR="000700BA" w:rsidRDefault="000700BA"/>
          <w:p w14:paraId="0E990027" w14:textId="77777777" w:rsidR="00965D93" w:rsidRDefault="00965D93"/>
          <w:p w14:paraId="1EA77FE2" w14:textId="77777777" w:rsidR="00965D93" w:rsidRDefault="00965D93"/>
        </w:tc>
        <w:tc>
          <w:tcPr>
            <w:tcW w:w="3851" w:type="dxa"/>
          </w:tcPr>
          <w:tbl>
            <w:tblPr>
              <w:tblStyle w:val="TableLayout"/>
              <w:tblpPr w:leftFromText="180" w:rightFromText="180" w:vertAnchor="page" w:horzAnchor="page" w:tblpX="1" w:tblpY="479"/>
              <w:tblOverlap w:val="never"/>
              <w:tblW w:w="3851" w:type="dxa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965D93" w14:paraId="31746073" w14:textId="77777777" w:rsidTr="00965D93">
              <w:trPr>
                <w:trHeight w:hRule="exact" w:val="5760"/>
              </w:trPr>
              <w:tc>
                <w:tcPr>
                  <w:tcW w:w="5000" w:type="pct"/>
                </w:tcPr>
                <w:p w14:paraId="1AE1BEEC" w14:textId="77777777" w:rsidR="00965D93" w:rsidRDefault="00965D93" w:rsidP="00965D93">
                  <w:pPr>
                    <w:keepNext/>
                  </w:pPr>
                  <w:r w:rsidRPr="00106B11"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color w:val="027E6F" w:themeColor="accent1" w:themeShade="BF"/>
                      <w:sz w:val="42"/>
                      <w:lang w:eastAsia="en-US"/>
                    </w:rPr>
                    <w:drawing>
                      <wp:inline distT="0" distB="0" distL="0" distR="0" wp14:anchorId="5285614C" wp14:editId="61F27F2B">
                        <wp:extent cx="2381250" cy="906139"/>
                        <wp:effectExtent l="0" t="0" r="0" b="8890"/>
                        <wp:docPr id="5" name="Picture 5" descr="C:\Users\Jeff\Dropbox\Jeff's Stuff\mwaga\PICTURES\misc\MWAGA_logo_final_color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Jeff\Dropbox\Jeff's Stuff\mwaga\PICTURES\misc\MWAGA_logo_final_color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9061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1661197" w14:textId="77777777" w:rsidR="00965D93" w:rsidRPr="00965D93" w:rsidRDefault="00965D93" w:rsidP="00965D93"/>
                <w:p w14:paraId="23BDADFE" w14:textId="5952EDC3" w:rsidR="00965D93" w:rsidRDefault="00CD3231" w:rsidP="00965D93">
                  <w:pPr>
                    <w:pStyle w:val="Caption"/>
                    <w:rPr>
                      <w:i w:val="0"/>
                      <w:iCs w:val="0"/>
                      <w:szCs w:val="16"/>
                      <w:vertAlign w:val="subscript"/>
                    </w:rPr>
                  </w:pPr>
                  <w:r>
                    <w:rPr>
                      <w:i w:val="0"/>
                      <w:iCs w:val="0"/>
                      <w:noProof/>
                      <w:szCs w:val="16"/>
                      <w:vertAlign w:val="subscript"/>
                    </w:rPr>
                    <w:drawing>
                      <wp:inline distT="0" distB="0" distL="0" distR="0" wp14:anchorId="5BB8BD4C" wp14:editId="4F7BF233">
                        <wp:extent cx="2445067" cy="1630045"/>
                        <wp:effectExtent l="0" t="0" r="635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7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5067" cy="1630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65D93">
                    <w:rPr>
                      <w:i w:val="0"/>
                      <w:iCs w:val="0"/>
                      <w:szCs w:val="16"/>
                      <w:vertAlign w:val="subscript"/>
                    </w:rPr>
                    <w:t xml:space="preserve"> RiesenPhotography.com</w:t>
                  </w:r>
                </w:p>
                <w:p w14:paraId="5D783711" w14:textId="5DE312DF" w:rsidR="00CD3231" w:rsidRPr="00CD3231" w:rsidRDefault="00CD3231" w:rsidP="00CD3231"/>
                <w:p w14:paraId="3EC89E79" w14:textId="77777777" w:rsidR="00965D93" w:rsidRDefault="00965D93" w:rsidP="00965D93"/>
              </w:tc>
            </w:tr>
            <w:tr w:rsidR="00965D93" w14:paraId="48A98003" w14:textId="77777777" w:rsidTr="00CD3231">
              <w:trPr>
                <w:trHeight w:hRule="exact" w:val="71"/>
              </w:trPr>
              <w:tc>
                <w:tcPr>
                  <w:tcW w:w="5000" w:type="pct"/>
                </w:tcPr>
                <w:p w14:paraId="58A4E31C" w14:textId="77777777" w:rsidR="00965D93" w:rsidRDefault="00965D93" w:rsidP="00965D93"/>
              </w:tc>
            </w:tr>
            <w:tr w:rsidR="00965D93" w14:paraId="1BE2159B" w14:textId="77777777" w:rsidTr="00CD3231">
              <w:trPr>
                <w:trHeight w:hRule="exact" w:val="3322"/>
              </w:trPr>
              <w:sdt>
                <w:sdtPr>
                  <w:alias w:val="Company"/>
                  <w:tag w:val=""/>
                  <w:id w:val="1477263083"/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Content>
                  <w:tc>
                    <w:tcPr>
                      <w:tcW w:w="5000" w:type="pct"/>
                      <w:shd w:val="clear" w:color="auto" w:fill="1C617C" w:themeFill="accent4" w:themeFillShade="BF"/>
                    </w:tcPr>
                    <w:p w14:paraId="29A0E0F0" w14:textId="77777777" w:rsidR="00965D93" w:rsidRDefault="00965D93" w:rsidP="00965D93">
                      <w:pPr>
                        <w:pStyle w:val="Title"/>
                      </w:pPr>
                      <w:r>
                        <w:t>midwestern amputee golf association</w:t>
                      </w:r>
                    </w:p>
                  </w:tc>
                </w:sdtContent>
              </w:sdt>
            </w:tr>
            <w:tr w:rsidR="00965D93" w14:paraId="472CD263" w14:textId="77777777" w:rsidTr="00CD3231">
              <w:trPr>
                <w:trHeight w:hRule="exact" w:val="1553"/>
              </w:trPr>
              <w:tc>
                <w:tcPr>
                  <w:tcW w:w="5000" w:type="pct"/>
                  <w:shd w:val="clear" w:color="auto" w:fill="03A996" w:themeFill="accent1"/>
                  <w:vAlign w:val="bottom"/>
                </w:tcPr>
                <w:p w14:paraId="4B639A8C" w14:textId="31F7F925" w:rsidR="00965D93" w:rsidRPr="00CE5021" w:rsidRDefault="00CD3231" w:rsidP="00CE5021">
                  <w:pPr>
                    <w:pStyle w:val="Subtitle"/>
                    <w:rPr>
                      <w:b/>
                      <w:sz w:val="22"/>
                      <w:szCs w:val="22"/>
                    </w:rPr>
                  </w:pPr>
                  <w:r w:rsidRPr="00CD3231">
                    <w:rPr>
                      <w:b/>
                      <w:sz w:val="22"/>
                      <w:szCs w:val="22"/>
                      <w:u w:val="single"/>
                    </w:rPr>
                    <w:t>Our Mission</w:t>
                  </w:r>
                  <w:r>
                    <w:rPr>
                      <w:b/>
                      <w:sz w:val="22"/>
                      <w:szCs w:val="22"/>
                    </w:rPr>
                    <w:t>: Is to utilize the game of golf to promote friendship, fitness, fun and rehabilitation for individuals with physical limitations.</w:t>
                  </w:r>
                </w:p>
              </w:tc>
            </w:tr>
          </w:tbl>
          <w:p w14:paraId="1D8FFE87" w14:textId="77777777" w:rsidR="000700BA" w:rsidRDefault="000700BA"/>
        </w:tc>
      </w:tr>
    </w:tbl>
    <w:p w14:paraId="6152D4BA" w14:textId="17F56920" w:rsidR="000700BA" w:rsidRDefault="000700BA">
      <w:pPr>
        <w:pStyle w:val="NoSpacing"/>
      </w:pP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3"/>
        <w:gridCol w:w="713"/>
        <w:gridCol w:w="3843"/>
        <w:gridCol w:w="720"/>
        <w:gridCol w:w="431"/>
        <w:gridCol w:w="4140"/>
      </w:tblGrid>
      <w:tr w:rsidR="000700BA" w14:paraId="0C7491DA" w14:textId="77777777" w:rsidTr="005E6059">
        <w:trPr>
          <w:trHeight w:hRule="exact" w:val="10764"/>
          <w:jc w:val="center"/>
        </w:trPr>
        <w:tc>
          <w:tcPr>
            <w:tcW w:w="3840" w:type="dxa"/>
          </w:tcPr>
          <w:p w14:paraId="41B7C966" w14:textId="7EE9B01A" w:rsidR="00B56EE6" w:rsidRPr="006C5C17" w:rsidRDefault="00000000" w:rsidP="006C5C17">
            <w:sdt>
              <w:sdtPr>
                <w:id w:val="-1941750188"/>
                <w:picture/>
              </w:sdtPr>
              <w:sdtContent>
                <w:r w:rsidR="00A254FA">
                  <w:rPr>
                    <w:noProof/>
                  </w:rPr>
                  <w:drawing>
                    <wp:inline distT="0" distB="0" distL="0" distR="0" wp14:anchorId="5DDBAE76" wp14:editId="6C43CAA4">
                      <wp:extent cx="2438400" cy="3657600"/>
                      <wp:effectExtent l="0" t="0" r="0" b="0"/>
                      <wp:docPr id="10" name="Picture 10" descr="A person swinging a golf club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MWAGA 2019-_mg_9775.jpg"/>
                              <pic:cNvPicPr/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0" cy="36576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6C5C17">
              <w:t xml:space="preserve">           </w:t>
            </w:r>
            <w:r w:rsidR="006C5C17" w:rsidRPr="006C5C17">
              <w:rPr>
                <w:sz w:val="10"/>
                <w:szCs w:val="10"/>
              </w:rPr>
              <w:t>RiesenPhotography.com</w:t>
            </w:r>
          </w:p>
          <w:p w14:paraId="42B62220" w14:textId="47F78514" w:rsidR="006C5C17" w:rsidRDefault="006C5C17" w:rsidP="006C5C17">
            <w:pPr>
              <w:pStyle w:val="NoSpacing"/>
              <w:jc w:val="center"/>
              <w:rPr>
                <w:sz w:val="12"/>
                <w:szCs w:val="12"/>
              </w:rPr>
            </w:pPr>
          </w:p>
          <w:p w14:paraId="6047F7D2" w14:textId="66D51EE5" w:rsidR="006C5C17" w:rsidRPr="006C5C17" w:rsidRDefault="006C5C17" w:rsidP="006C5C17">
            <w:pPr>
              <w:pStyle w:val="NoSpacing"/>
              <w:jc w:val="center"/>
              <w:rPr>
                <w:b/>
                <w:sz w:val="12"/>
                <w:szCs w:val="12"/>
              </w:rPr>
            </w:pPr>
          </w:p>
          <w:p w14:paraId="43FB1718" w14:textId="487E6D00" w:rsidR="005F0537" w:rsidRDefault="005F0537" w:rsidP="008E5BC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12B1CB76" w14:textId="22080945" w:rsidR="008E5BC8" w:rsidRDefault="008E5BC8" w:rsidP="008E5BC8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30AC8D7C" wp14:editId="69B90BE0">
                  <wp:simplePos x="0" y="0"/>
                  <wp:positionH relativeFrom="margin">
                    <wp:posOffset>0</wp:posOffset>
                  </wp:positionH>
                  <wp:positionV relativeFrom="margin">
                    <wp:posOffset>7177405</wp:posOffset>
                  </wp:positionV>
                  <wp:extent cx="1741170" cy="1684020"/>
                  <wp:effectExtent l="0" t="0" r="0" b="0"/>
                  <wp:wrapSquare wrapText="bothSides"/>
                  <wp:docPr id="3" name="Picture 3" descr="evan-mathi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evan-mathi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" t="20622" r="4742" b="18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7F33">
              <w:rPr>
                <w:b/>
                <w:sz w:val="24"/>
                <w:szCs w:val="24"/>
              </w:rPr>
              <w:t>Our Mission</w:t>
            </w:r>
            <w:r>
              <w:rPr>
                <w:sz w:val="24"/>
                <w:szCs w:val="24"/>
              </w:rPr>
              <w:t>:</w:t>
            </w:r>
          </w:p>
          <w:p w14:paraId="49F99B51" w14:textId="4567AC75" w:rsidR="000700BA" w:rsidRDefault="00A254FA" w:rsidP="00A254F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Is to utilize the game of golf to promote friendship, fitness, fun and rehabilitation for individuals with physical limitations.</w:t>
            </w:r>
            <w:r w:rsidR="005E6059">
              <w:rPr>
                <w:b/>
                <w:noProof/>
                <w:sz w:val="12"/>
                <w:szCs w:val="12"/>
              </w:rPr>
              <w:t xml:space="preserve"> </w:t>
            </w:r>
          </w:p>
          <w:p w14:paraId="25102595" w14:textId="0E4BBE02" w:rsidR="005E6059" w:rsidRDefault="005E6059" w:rsidP="00A254FA">
            <w:pPr>
              <w:jc w:val="center"/>
            </w:pPr>
          </w:p>
          <w:p w14:paraId="0AC4FE0A" w14:textId="77777777" w:rsidR="005A5464" w:rsidRDefault="005A5464" w:rsidP="005A5464"/>
          <w:p w14:paraId="07C85124" w14:textId="13CF4348" w:rsidR="005F0537" w:rsidRDefault="005F0537"/>
        </w:tc>
        <w:tc>
          <w:tcPr>
            <w:tcW w:w="713" w:type="dxa"/>
          </w:tcPr>
          <w:p w14:paraId="2ADD75F8" w14:textId="40AAAFC8" w:rsidR="000700BA" w:rsidRDefault="000700BA"/>
        </w:tc>
        <w:tc>
          <w:tcPr>
            <w:tcW w:w="713" w:type="dxa"/>
          </w:tcPr>
          <w:p w14:paraId="0D038529" w14:textId="3BC04D35" w:rsidR="000700BA" w:rsidRDefault="000700BA" w:rsidP="005E6059">
            <w:pPr>
              <w:spacing w:line="276" w:lineRule="auto"/>
            </w:pPr>
          </w:p>
        </w:tc>
        <w:tc>
          <w:tcPr>
            <w:tcW w:w="3843" w:type="dxa"/>
          </w:tcPr>
          <w:p w14:paraId="11315926" w14:textId="4393811F" w:rsidR="007C3E74" w:rsidRPr="007C3E74" w:rsidRDefault="007C3E74" w:rsidP="007C3E74">
            <w:pPr>
              <w:spacing w:line="276" w:lineRule="auto"/>
              <w:jc w:val="center"/>
              <w:rPr>
                <w:b/>
                <w:bCs/>
                <w:color w:val="1C617C" w:themeColor="accent4" w:themeShade="BF"/>
                <w:sz w:val="28"/>
                <w:szCs w:val="28"/>
              </w:rPr>
            </w:pPr>
            <w:r w:rsidRPr="007C3E74">
              <w:rPr>
                <w:b/>
                <w:bCs/>
                <w:color w:val="1C617C" w:themeColor="accent4" w:themeShade="BF"/>
                <w:sz w:val="28"/>
                <w:szCs w:val="28"/>
              </w:rPr>
              <w:t>MWAGA A</w:t>
            </w:r>
            <w:r w:rsidR="0099478B">
              <w:rPr>
                <w:b/>
                <w:bCs/>
                <w:color w:val="1C617C" w:themeColor="accent4" w:themeShade="BF"/>
                <w:sz w:val="28"/>
                <w:szCs w:val="28"/>
              </w:rPr>
              <w:t>daptive</w:t>
            </w:r>
            <w:r w:rsidRPr="007C3E74">
              <w:rPr>
                <w:b/>
                <w:bCs/>
                <w:color w:val="1C617C" w:themeColor="accent4" w:themeShade="BF"/>
                <w:sz w:val="28"/>
                <w:szCs w:val="28"/>
              </w:rPr>
              <w:t xml:space="preserve"> Open</w:t>
            </w:r>
            <w:r>
              <w:rPr>
                <w:b/>
                <w:bCs/>
                <w:color w:val="1C617C" w:themeColor="accent4" w:themeShade="BF"/>
                <w:sz w:val="28"/>
                <w:szCs w:val="28"/>
              </w:rPr>
              <w:t xml:space="preserve"> and Scramble Weekend</w:t>
            </w:r>
          </w:p>
          <w:p w14:paraId="0698B821" w14:textId="71A62801" w:rsidR="00761241" w:rsidRDefault="0099478B" w:rsidP="005E6059">
            <w:pPr>
              <w:spacing w:line="276" w:lineRule="auto"/>
              <w:rPr>
                <w:color w:val="1C617C" w:themeColor="accent4" w:themeShade="BF"/>
                <w:sz w:val="22"/>
                <w:szCs w:val="22"/>
              </w:rPr>
            </w:pPr>
            <w:r>
              <w:rPr>
                <w:color w:val="1C617C" w:themeColor="accent4" w:themeShade="BF"/>
                <w:sz w:val="22"/>
                <w:szCs w:val="22"/>
              </w:rPr>
              <w:t>Each year, w</w:t>
            </w:r>
            <w:r w:rsidR="00CE5021">
              <w:rPr>
                <w:color w:val="1C617C" w:themeColor="accent4" w:themeShade="BF"/>
                <w:sz w:val="22"/>
                <w:szCs w:val="22"/>
              </w:rPr>
              <w:t>e</w:t>
            </w:r>
            <w:r w:rsidR="007C3E74">
              <w:rPr>
                <w:color w:val="1C617C" w:themeColor="accent4" w:themeShade="BF"/>
                <w:sz w:val="22"/>
                <w:szCs w:val="22"/>
              </w:rPr>
              <w:t xml:space="preserve"> host</w:t>
            </w:r>
            <w:r w:rsidR="00CE5021">
              <w:rPr>
                <w:color w:val="1C617C" w:themeColor="accent4" w:themeShade="BF"/>
                <w:sz w:val="22"/>
                <w:szCs w:val="22"/>
              </w:rPr>
              <w:t xml:space="preserve"> </w:t>
            </w:r>
            <w:r w:rsidR="00DC6788">
              <w:rPr>
                <w:color w:val="1C617C" w:themeColor="accent4" w:themeShade="BF"/>
                <w:sz w:val="22"/>
                <w:szCs w:val="22"/>
              </w:rPr>
              <w:t xml:space="preserve">our </w:t>
            </w:r>
            <w:r w:rsidR="005A5464">
              <w:rPr>
                <w:color w:val="1C617C" w:themeColor="accent4" w:themeShade="BF"/>
                <w:sz w:val="22"/>
                <w:szCs w:val="22"/>
              </w:rPr>
              <w:t>A</w:t>
            </w:r>
            <w:r w:rsidR="00DC6788">
              <w:rPr>
                <w:color w:val="1C617C" w:themeColor="accent4" w:themeShade="BF"/>
                <w:sz w:val="22"/>
                <w:szCs w:val="22"/>
              </w:rPr>
              <w:t xml:space="preserve">nnual </w:t>
            </w:r>
            <w:r w:rsidR="005A5464">
              <w:rPr>
                <w:color w:val="1C617C" w:themeColor="accent4" w:themeShade="BF"/>
                <w:sz w:val="22"/>
                <w:szCs w:val="22"/>
              </w:rPr>
              <w:t>A</w:t>
            </w:r>
            <w:r>
              <w:rPr>
                <w:color w:val="1C617C" w:themeColor="accent4" w:themeShade="BF"/>
                <w:sz w:val="22"/>
                <w:szCs w:val="22"/>
              </w:rPr>
              <w:t>daptive</w:t>
            </w:r>
            <w:r w:rsidR="005A5464">
              <w:rPr>
                <w:color w:val="1C617C" w:themeColor="accent4" w:themeShade="BF"/>
                <w:sz w:val="22"/>
                <w:szCs w:val="22"/>
              </w:rPr>
              <w:t xml:space="preserve"> Open and </w:t>
            </w:r>
            <w:r w:rsidR="00DC6788">
              <w:rPr>
                <w:color w:val="1C617C" w:themeColor="accent4" w:themeShade="BF"/>
                <w:sz w:val="22"/>
                <w:szCs w:val="22"/>
              </w:rPr>
              <w:t>Fundraising Scramble</w:t>
            </w:r>
            <w:r>
              <w:rPr>
                <w:color w:val="1C617C" w:themeColor="accent4" w:themeShade="BF"/>
                <w:sz w:val="22"/>
                <w:szCs w:val="22"/>
              </w:rPr>
              <w:t xml:space="preserve"> traditionally on the weekend after Labor Day</w:t>
            </w:r>
            <w:r w:rsidR="005A5464">
              <w:rPr>
                <w:color w:val="1C617C" w:themeColor="accent4" w:themeShade="BF"/>
                <w:sz w:val="22"/>
                <w:szCs w:val="22"/>
              </w:rPr>
              <w:t xml:space="preserve"> at the Odyssey Golf Course in Tinley Park IL.</w:t>
            </w:r>
            <w:r w:rsidR="00683DD7">
              <w:rPr>
                <w:color w:val="1C617C" w:themeColor="accent4" w:themeShade="BF"/>
                <w:sz w:val="22"/>
                <w:szCs w:val="22"/>
              </w:rPr>
              <w:t xml:space="preserve"> </w:t>
            </w:r>
            <w:r w:rsidR="004C56F4">
              <w:rPr>
                <w:color w:val="1C617C" w:themeColor="accent4" w:themeShade="BF"/>
                <w:sz w:val="22"/>
                <w:szCs w:val="22"/>
              </w:rPr>
              <w:t xml:space="preserve"> </w:t>
            </w:r>
            <w:r w:rsidR="006D4350">
              <w:rPr>
                <w:color w:val="1C617C" w:themeColor="accent4" w:themeShade="BF"/>
                <w:sz w:val="22"/>
                <w:szCs w:val="22"/>
              </w:rPr>
              <w:t xml:space="preserve">The </w:t>
            </w:r>
            <w:r w:rsidR="006D4350" w:rsidRPr="005A5464">
              <w:rPr>
                <w:bCs/>
                <w:color w:val="1C617C" w:themeColor="accent4" w:themeShade="BF"/>
                <w:sz w:val="22"/>
                <w:szCs w:val="22"/>
              </w:rPr>
              <w:t>Friday Scramble</w:t>
            </w:r>
            <w:r w:rsidR="006D4350">
              <w:rPr>
                <w:color w:val="1C617C" w:themeColor="accent4" w:themeShade="BF"/>
                <w:sz w:val="22"/>
                <w:szCs w:val="22"/>
              </w:rPr>
              <w:t xml:space="preserve"> is</w:t>
            </w:r>
            <w:r w:rsidR="00124C2E">
              <w:rPr>
                <w:color w:val="1C617C" w:themeColor="accent4" w:themeShade="BF"/>
                <w:sz w:val="22"/>
                <w:szCs w:val="22"/>
              </w:rPr>
              <w:t xml:space="preserve"> </w:t>
            </w:r>
            <w:r w:rsidR="005A5464">
              <w:rPr>
                <w:color w:val="1C617C" w:themeColor="accent4" w:themeShade="BF"/>
                <w:sz w:val="22"/>
                <w:szCs w:val="22"/>
              </w:rPr>
              <w:t>open to all golfers. D</w:t>
            </w:r>
            <w:r w:rsidR="007C3E74">
              <w:rPr>
                <w:color w:val="1C617C" w:themeColor="accent4" w:themeShade="BF"/>
                <w:sz w:val="22"/>
                <w:szCs w:val="22"/>
              </w:rPr>
              <w:t xml:space="preserve">uring the weekend, </w:t>
            </w:r>
            <w:r w:rsidR="005E6059">
              <w:rPr>
                <w:color w:val="1C617C" w:themeColor="accent4" w:themeShade="BF"/>
                <w:sz w:val="22"/>
                <w:szCs w:val="22"/>
              </w:rPr>
              <w:t>we host o</w:t>
            </w:r>
            <w:r w:rsidR="00DC6788">
              <w:rPr>
                <w:color w:val="1C617C" w:themeColor="accent4" w:themeShade="BF"/>
                <w:sz w:val="22"/>
                <w:szCs w:val="22"/>
              </w:rPr>
              <w:t>ur Annual A</w:t>
            </w:r>
            <w:r>
              <w:rPr>
                <w:color w:val="1C617C" w:themeColor="accent4" w:themeShade="BF"/>
                <w:sz w:val="22"/>
                <w:szCs w:val="22"/>
              </w:rPr>
              <w:t xml:space="preserve">daptive </w:t>
            </w:r>
            <w:r w:rsidR="00B45614">
              <w:rPr>
                <w:color w:val="1C617C" w:themeColor="accent4" w:themeShade="BF"/>
                <w:sz w:val="22"/>
                <w:szCs w:val="22"/>
              </w:rPr>
              <w:t>Open, a</w:t>
            </w:r>
            <w:r>
              <w:rPr>
                <w:color w:val="1C617C" w:themeColor="accent4" w:themeShade="BF"/>
                <w:sz w:val="22"/>
                <w:szCs w:val="22"/>
              </w:rPr>
              <w:t xml:space="preserve"> 36-hole tournament open to a</w:t>
            </w:r>
            <w:r w:rsidR="00DC6788">
              <w:rPr>
                <w:color w:val="1C617C" w:themeColor="accent4" w:themeShade="BF"/>
                <w:sz w:val="22"/>
                <w:szCs w:val="22"/>
              </w:rPr>
              <w:t>daptive golfers of all skill levels are encouraged to participate</w:t>
            </w:r>
            <w:r w:rsidR="005A5464">
              <w:rPr>
                <w:color w:val="1C617C" w:themeColor="accent4" w:themeShade="BF"/>
                <w:sz w:val="22"/>
                <w:szCs w:val="22"/>
              </w:rPr>
              <w:t xml:space="preserve"> during the weekend</w:t>
            </w:r>
            <w:r w:rsidR="00DC6788">
              <w:rPr>
                <w:color w:val="1C617C" w:themeColor="accent4" w:themeShade="BF"/>
                <w:sz w:val="22"/>
                <w:szCs w:val="22"/>
              </w:rPr>
              <w:t>.</w:t>
            </w:r>
          </w:p>
          <w:p w14:paraId="5979C6AA" w14:textId="5D5486F8" w:rsidR="00EA437B" w:rsidRDefault="007C3E74" w:rsidP="005E6059">
            <w:pPr>
              <w:spacing w:line="276" w:lineRule="auto"/>
              <w:rPr>
                <w:color w:val="1C617C" w:themeColor="accent4" w:themeShade="BF"/>
                <w:sz w:val="22"/>
                <w:szCs w:val="22"/>
              </w:rPr>
            </w:pPr>
            <w:r>
              <w:rPr>
                <w:color w:val="1C617C" w:themeColor="accent4" w:themeShade="BF"/>
                <w:sz w:val="22"/>
                <w:szCs w:val="22"/>
              </w:rPr>
              <w:t xml:space="preserve">Our </w:t>
            </w:r>
            <w:r w:rsidR="005A5464">
              <w:rPr>
                <w:color w:val="1C617C" w:themeColor="accent4" w:themeShade="BF"/>
                <w:sz w:val="22"/>
                <w:szCs w:val="22"/>
              </w:rPr>
              <w:t>A</w:t>
            </w:r>
            <w:r w:rsidR="0099478B">
              <w:rPr>
                <w:color w:val="1C617C" w:themeColor="accent4" w:themeShade="BF"/>
                <w:sz w:val="22"/>
                <w:szCs w:val="22"/>
              </w:rPr>
              <w:t xml:space="preserve">daptive </w:t>
            </w:r>
            <w:r w:rsidR="005A5464">
              <w:rPr>
                <w:color w:val="1C617C" w:themeColor="accent4" w:themeShade="BF"/>
                <w:sz w:val="22"/>
                <w:szCs w:val="22"/>
              </w:rPr>
              <w:t xml:space="preserve">Open </w:t>
            </w:r>
            <w:r>
              <w:rPr>
                <w:color w:val="1C617C" w:themeColor="accent4" w:themeShade="BF"/>
                <w:sz w:val="22"/>
                <w:szCs w:val="22"/>
              </w:rPr>
              <w:t>is for all players with physical disabilities and all skill levels</w:t>
            </w:r>
            <w:r w:rsidR="005A5464">
              <w:rPr>
                <w:color w:val="1C617C" w:themeColor="accent4" w:themeShade="BF"/>
                <w:sz w:val="22"/>
                <w:szCs w:val="22"/>
              </w:rPr>
              <w:t xml:space="preserve"> and awards all skill levels. For more information and registration, visit our website at MWA</w:t>
            </w:r>
            <w:r w:rsidR="00EA437B">
              <w:rPr>
                <w:color w:val="1C617C" w:themeColor="accent4" w:themeShade="BF"/>
                <w:sz w:val="22"/>
                <w:szCs w:val="22"/>
              </w:rPr>
              <w:t>GA.org</w:t>
            </w:r>
          </w:p>
          <w:p w14:paraId="2BDC8ACE" w14:textId="143BE981" w:rsidR="0095450E" w:rsidRPr="00EA437B" w:rsidRDefault="005A5464" w:rsidP="005E6059">
            <w:pPr>
              <w:spacing w:line="276" w:lineRule="auto"/>
              <w:rPr>
                <w:color w:val="1C617C" w:themeColor="accent4" w:themeShade="BF"/>
                <w:sz w:val="22"/>
                <w:szCs w:val="22"/>
              </w:rPr>
            </w:pPr>
            <w:r>
              <w:rPr>
                <w:b/>
                <w:noProof/>
                <w:color w:val="1C617C" w:themeColor="accent4" w:themeShade="BF"/>
                <w:sz w:val="22"/>
                <w:szCs w:val="22"/>
              </w:rPr>
              <w:drawing>
                <wp:inline distT="0" distB="0" distL="0" distR="0" wp14:anchorId="77C4B8BF" wp14:editId="50F0605C">
                  <wp:extent cx="2440305" cy="1626870"/>
                  <wp:effectExtent l="0" t="0" r="0" b="0"/>
                  <wp:docPr id="20" name="Picture 20" descr="A group of people riding on the back of a c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WAGA 2019-_mg_9948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305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039A6FF" wp14:editId="31525405">
                  <wp:simplePos x="0" y="0"/>
                  <wp:positionH relativeFrom="margin">
                    <wp:posOffset>305240</wp:posOffset>
                  </wp:positionH>
                  <wp:positionV relativeFrom="margin">
                    <wp:posOffset>5942330</wp:posOffset>
                  </wp:positionV>
                  <wp:extent cx="529389" cy="538928"/>
                  <wp:effectExtent l="0" t="0" r="4445" b="0"/>
                  <wp:wrapSquare wrapText="bothSides"/>
                  <wp:docPr id="13" name="Picture 13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NAGA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389" cy="538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D14DA2C" wp14:editId="56DFE3B3">
                  <wp:simplePos x="0" y="0"/>
                  <wp:positionH relativeFrom="margin">
                    <wp:posOffset>839236</wp:posOffset>
                  </wp:positionH>
                  <wp:positionV relativeFrom="margin">
                    <wp:posOffset>5958205</wp:posOffset>
                  </wp:positionV>
                  <wp:extent cx="528955" cy="497205"/>
                  <wp:effectExtent l="0" t="0" r="4445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SAGA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955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b/>
                <w:noProof/>
                <w:sz w:val="12"/>
                <w:szCs w:val="12"/>
              </w:rPr>
              <w:drawing>
                <wp:anchor distT="0" distB="0" distL="114300" distR="114300" simplePos="0" relativeHeight="251664384" behindDoc="0" locked="0" layoutInCell="1" allowOverlap="1" wp14:anchorId="6BC3C0B5" wp14:editId="2313C9C6">
                  <wp:simplePos x="0" y="0"/>
                  <wp:positionH relativeFrom="margin">
                    <wp:posOffset>1427480</wp:posOffset>
                  </wp:positionH>
                  <wp:positionV relativeFrom="margin">
                    <wp:posOffset>5961848</wp:posOffset>
                  </wp:positionV>
                  <wp:extent cx="691515" cy="520065"/>
                  <wp:effectExtent l="0" t="0" r="0" b="63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Unknown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5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6C5B8E2" w14:textId="1EB9A87E" w:rsidR="00CB3B55" w:rsidRPr="00CB3B55" w:rsidRDefault="00CB3B55" w:rsidP="005E6059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14:paraId="6DAD8191" w14:textId="77777777" w:rsidR="000700BA" w:rsidRDefault="000700BA"/>
          <w:p w14:paraId="0F86CB07" w14:textId="77777777" w:rsidR="005A5464" w:rsidRPr="005A5464" w:rsidRDefault="005A5464" w:rsidP="005A5464"/>
          <w:p w14:paraId="244C0877" w14:textId="77777777" w:rsidR="005A5464" w:rsidRPr="005A5464" w:rsidRDefault="005A5464" w:rsidP="005A5464"/>
          <w:p w14:paraId="1706C18F" w14:textId="77777777" w:rsidR="005A5464" w:rsidRPr="005A5464" w:rsidRDefault="005A5464" w:rsidP="005A5464"/>
          <w:p w14:paraId="17C086EF" w14:textId="77777777" w:rsidR="005A5464" w:rsidRPr="005A5464" w:rsidRDefault="005A5464" w:rsidP="005A5464"/>
          <w:p w14:paraId="7694D588" w14:textId="77777777" w:rsidR="005A5464" w:rsidRPr="005A5464" w:rsidRDefault="005A5464" w:rsidP="005A5464"/>
          <w:p w14:paraId="51EEEA9B" w14:textId="77777777" w:rsidR="005A5464" w:rsidRPr="005A5464" w:rsidRDefault="005A5464" w:rsidP="005A5464"/>
          <w:p w14:paraId="2351B561" w14:textId="77777777" w:rsidR="005A5464" w:rsidRPr="005A5464" w:rsidRDefault="005A5464" w:rsidP="005A5464"/>
          <w:p w14:paraId="19CB2F7D" w14:textId="77777777" w:rsidR="005A5464" w:rsidRPr="005A5464" w:rsidRDefault="005A5464" w:rsidP="005A5464"/>
          <w:p w14:paraId="750E7D47" w14:textId="77777777" w:rsidR="005A5464" w:rsidRPr="005A5464" w:rsidRDefault="005A5464" w:rsidP="005A5464"/>
          <w:p w14:paraId="51B00F73" w14:textId="77777777" w:rsidR="005A5464" w:rsidRPr="005A5464" w:rsidRDefault="005A5464" w:rsidP="005A5464"/>
          <w:p w14:paraId="3E44E721" w14:textId="77777777" w:rsidR="005A5464" w:rsidRPr="005A5464" w:rsidRDefault="005A5464" w:rsidP="005A5464"/>
          <w:p w14:paraId="2D47B8C5" w14:textId="77777777" w:rsidR="005A5464" w:rsidRPr="005A5464" w:rsidRDefault="005A5464" w:rsidP="005A5464"/>
          <w:p w14:paraId="0B88E50B" w14:textId="77777777" w:rsidR="005A5464" w:rsidRPr="005A5464" w:rsidRDefault="005A5464" w:rsidP="005A5464"/>
          <w:p w14:paraId="0BE14C94" w14:textId="77777777" w:rsidR="005A5464" w:rsidRPr="005A5464" w:rsidRDefault="005A5464" w:rsidP="005A5464"/>
          <w:p w14:paraId="03DA6629" w14:textId="77777777" w:rsidR="005A5464" w:rsidRPr="005A5464" w:rsidRDefault="005A5464" w:rsidP="005A5464"/>
          <w:p w14:paraId="1BFC4E7A" w14:textId="77777777" w:rsidR="005A5464" w:rsidRDefault="005A5464" w:rsidP="005A5464"/>
          <w:p w14:paraId="02D328F4" w14:textId="77777777" w:rsidR="005A5464" w:rsidRDefault="005A5464" w:rsidP="005A5464"/>
          <w:p w14:paraId="3FD1B30A" w14:textId="77777777" w:rsidR="005A5464" w:rsidRDefault="005A5464" w:rsidP="005A5464"/>
          <w:p w14:paraId="2A528AD9" w14:textId="2F8C8BF7" w:rsidR="005A5464" w:rsidRPr="005A5464" w:rsidRDefault="005A5464" w:rsidP="005A5464"/>
        </w:tc>
        <w:tc>
          <w:tcPr>
            <w:tcW w:w="431" w:type="dxa"/>
          </w:tcPr>
          <w:p w14:paraId="3BA56B04" w14:textId="77777777" w:rsidR="000700BA" w:rsidRDefault="000700BA"/>
        </w:tc>
        <w:tc>
          <w:tcPr>
            <w:tcW w:w="4140" w:type="dxa"/>
          </w:tcPr>
          <w:p w14:paraId="318C945C" w14:textId="570B4C80" w:rsidR="0095450E" w:rsidRPr="007C3E74" w:rsidRDefault="00000000" w:rsidP="007C3E74">
            <w:sdt>
              <w:sdtPr>
                <w:id w:val="1665123103"/>
                <w:picture/>
              </w:sdtPr>
              <w:sdtContent>
                <w:r w:rsidR="00BC10CA">
                  <w:rPr>
                    <w:noProof/>
                    <w:lang w:eastAsia="en-US"/>
                  </w:rPr>
                  <w:drawing>
                    <wp:inline distT="0" distB="0" distL="0" distR="0" wp14:anchorId="6ADE2B09" wp14:editId="2A369593">
                      <wp:extent cx="2441448" cy="1627632"/>
                      <wp:effectExtent l="0" t="0" r="0" b="0"/>
                      <wp:docPr id="12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41448" cy="16276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6C5C17">
              <w:rPr>
                <w:sz w:val="10"/>
                <w:szCs w:val="10"/>
              </w:rPr>
              <w:t xml:space="preserve">                                </w:t>
            </w:r>
            <w:r w:rsidR="006C5C17" w:rsidRPr="006C5C17">
              <w:rPr>
                <w:sz w:val="10"/>
                <w:szCs w:val="10"/>
              </w:rPr>
              <w:t>RiesenPhotography.com</w:t>
            </w:r>
          </w:p>
          <w:p w14:paraId="37D7E1EB" w14:textId="77777777" w:rsidR="007C3E74" w:rsidRPr="005E6059" w:rsidRDefault="007C3E74" w:rsidP="007C3E74">
            <w:pPr>
              <w:pStyle w:val="Heading2"/>
              <w:spacing w:before="200" w:line="276" w:lineRule="auto"/>
              <w:jc w:val="center"/>
              <w:rPr>
                <w:i/>
              </w:rPr>
            </w:pPr>
            <w:r w:rsidRPr="00761241">
              <w:rPr>
                <w:color w:val="1C617C" w:themeColor="accent4" w:themeShade="BF"/>
                <w:sz w:val="28"/>
                <w:szCs w:val="28"/>
              </w:rPr>
              <w:t>Who We Are</w:t>
            </w:r>
            <w:r>
              <w:rPr>
                <w:b w:val="0"/>
                <w:color w:val="1C617C" w:themeColor="accent4" w:themeShade="BF"/>
                <w:szCs w:val="24"/>
              </w:rPr>
              <w:t>…</w:t>
            </w:r>
          </w:p>
          <w:p w14:paraId="7002D3D4" w14:textId="77777777" w:rsidR="007C3E74" w:rsidRDefault="007C3E74" w:rsidP="007C3E74">
            <w:pPr>
              <w:spacing w:line="276" w:lineRule="auto"/>
              <w:rPr>
                <w:color w:val="1C617C" w:themeColor="accent4" w:themeShade="BF"/>
                <w:sz w:val="22"/>
                <w:szCs w:val="22"/>
              </w:rPr>
            </w:pPr>
            <w:r w:rsidRPr="00CB3B55">
              <w:rPr>
                <w:color w:val="1C617C" w:themeColor="accent4" w:themeShade="BF"/>
                <w:sz w:val="22"/>
                <w:szCs w:val="22"/>
              </w:rPr>
              <w:t>Established in 2001, the</w:t>
            </w:r>
            <w:r w:rsidRPr="00CB3B55">
              <w:rPr>
                <w:b/>
                <w:color w:val="1C617C" w:themeColor="accent4" w:themeShade="BF"/>
                <w:sz w:val="22"/>
                <w:szCs w:val="22"/>
              </w:rPr>
              <w:t xml:space="preserve"> </w:t>
            </w:r>
            <w:r w:rsidRPr="00761241">
              <w:rPr>
                <w:b/>
                <w:color w:val="1C617C" w:themeColor="accent4" w:themeShade="BF"/>
                <w:sz w:val="22"/>
                <w:szCs w:val="22"/>
              </w:rPr>
              <w:t>Midwestern</w:t>
            </w:r>
            <w:r w:rsidRPr="00CB3B55">
              <w:rPr>
                <w:color w:val="1C617C" w:themeColor="accent4" w:themeShade="BF"/>
                <w:sz w:val="22"/>
                <w:szCs w:val="22"/>
              </w:rPr>
              <w:t xml:space="preserve"> </w:t>
            </w:r>
            <w:r w:rsidRPr="00761241">
              <w:rPr>
                <w:b/>
                <w:color w:val="1C617C" w:themeColor="accent4" w:themeShade="BF"/>
                <w:sz w:val="22"/>
                <w:szCs w:val="22"/>
              </w:rPr>
              <w:t>Amputee Golf Association (MWAGA)</w:t>
            </w:r>
            <w:r w:rsidRPr="00CB3B55">
              <w:rPr>
                <w:color w:val="1C617C" w:themeColor="accent4" w:themeShade="BF"/>
                <w:sz w:val="22"/>
                <w:szCs w:val="22"/>
              </w:rPr>
              <w:t xml:space="preserve"> is a volunteer group of individuals who have experienced and overcome the loss of a limb or limbs and utilize the game of golf to promote </w:t>
            </w:r>
            <w:r>
              <w:rPr>
                <w:color w:val="1C617C" w:themeColor="accent4" w:themeShade="BF"/>
                <w:sz w:val="22"/>
                <w:szCs w:val="22"/>
              </w:rPr>
              <w:t>friendship, fitness, fun and</w:t>
            </w:r>
            <w:r w:rsidRPr="00CB3B55">
              <w:rPr>
                <w:color w:val="1C617C" w:themeColor="accent4" w:themeShade="BF"/>
                <w:sz w:val="22"/>
                <w:szCs w:val="22"/>
              </w:rPr>
              <w:t xml:space="preserve"> rehabilitation </w:t>
            </w:r>
            <w:r>
              <w:rPr>
                <w:color w:val="1C617C" w:themeColor="accent4" w:themeShade="BF"/>
                <w:sz w:val="22"/>
                <w:szCs w:val="22"/>
              </w:rPr>
              <w:t>through active participation in golf for amputees of all ages.</w:t>
            </w:r>
          </w:p>
          <w:p w14:paraId="79246D7A" w14:textId="77777777" w:rsidR="00761241" w:rsidRDefault="0095450E" w:rsidP="005E6059">
            <w:pPr>
              <w:spacing w:line="276" w:lineRule="auto"/>
              <w:rPr>
                <w:color w:val="1C617C" w:themeColor="accent4" w:themeShade="BF"/>
                <w:sz w:val="22"/>
                <w:szCs w:val="22"/>
              </w:rPr>
            </w:pPr>
            <w:r w:rsidRPr="00761241">
              <w:rPr>
                <w:b/>
                <w:color w:val="1C617C" w:themeColor="accent4" w:themeShade="BF"/>
                <w:sz w:val="22"/>
                <w:szCs w:val="22"/>
              </w:rPr>
              <w:t>MWAGA</w:t>
            </w:r>
            <w:r w:rsidRPr="0095450E">
              <w:rPr>
                <w:color w:val="1C617C" w:themeColor="accent4" w:themeShade="BF"/>
                <w:sz w:val="22"/>
                <w:szCs w:val="22"/>
              </w:rPr>
              <w:t xml:space="preserve"> is headquartered in Northbrook, IL and includes Illinois, Ohio, Michigan, Indiana, Wisconsin, Iowa, North Dakota, South Dakota and Minnesota in its region.  </w:t>
            </w:r>
          </w:p>
          <w:p w14:paraId="0588DC48" w14:textId="77777777" w:rsidR="0095450E" w:rsidRDefault="0095450E" w:rsidP="005E6059">
            <w:pPr>
              <w:spacing w:line="276" w:lineRule="auto"/>
              <w:rPr>
                <w:color w:val="1C617C" w:themeColor="accent4" w:themeShade="BF"/>
                <w:sz w:val="22"/>
                <w:szCs w:val="22"/>
              </w:rPr>
            </w:pPr>
            <w:r w:rsidRPr="0095450E">
              <w:rPr>
                <w:color w:val="1C617C" w:themeColor="accent4" w:themeShade="BF"/>
                <w:sz w:val="22"/>
                <w:szCs w:val="22"/>
              </w:rPr>
              <w:t xml:space="preserve">Our association is under the larger umbrella of the </w:t>
            </w:r>
            <w:r w:rsidRPr="00761241">
              <w:rPr>
                <w:b/>
                <w:color w:val="1C617C" w:themeColor="accent4" w:themeShade="BF"/>
                <w:sz w:val="22"/>
                <w:szCs w:val="22"/>
              </w:rPr>
              <w:t>National Amputee Golf</w:t>
            </w:r>
            <w:r w:rsidRPr="0095450E">
              <w:rPr>
                <w:color w:val="1C617C" w:themeColor="accent4" w:themeShade="BF"/>
                <w:sz w:val="22"/>
                <w:szCs w:val="22"/>
              </w:rPr>
              <w:t xml:space="preserve"> </w:t>
            </w:r>
            <w:r w:rsidRPr="00761241">
              <w:rPr>
                <w:b/>
                <w:color w:val="1C617C" w:themeColor="accent4" w:themeShade="BF"/>
                <w:sz w:val="22"/>
                <w:szCs w:val="22"/>
              </w:rPr>
              <w:t>Association</w:t>
            </w:r>
            <w:r w:rsidRPr="0095450E">
              <w:rPr>
                <w:color w:val="1C617C" w:themeColor="accent4" w:themeShade="BF"/>
                <w:sz w:val="22"/>
                <w:szCs w:val="22"/>
              </w:rPr>
              <w:t xml:space="preserve"> (NAGA: www.nagagolf.org) headquartered in Smyrna, TN.  </w:t>
            </w:r>
          </w:p>
          <w:p w14:paraId="6E776C7A" w14:textId="6782A47D" w:rsidR="0095450E" w:rsidRPr="0095450E" w:rsidRDefault="0095450E" w:rsidP="005E6059">
            <w:pPr>
              <w:pStyle w:val="NoSpacing"/>
              <w:spacing w:line="276" w:lineRule="auto"/>
              <w:rPr>
                <w:color w:val="1C617C" w:themeColor="accent4" w:themeShade="BF"/>
                <w:sz w:val="22"/>
                <w:szCs w:val="22"/>
              </w:rPr>
            </w:pPr>
            <w:r w:rsidRPr="0095450E">
              <w:rPr>
                <w:b/>
                <w:bCs/>
                <w:i/>
                <w:iCs/>
                <w:color w:val="1C617C" w:themeColor="accent4" w:themeShade="BF"/>
                <w:sz w:val="22"/>
                <w:szCs w:val="22"/>
              </w:rPr>
              <w:t>We do more than play golf…</w:t>
            </w:r>
            <w:r w:rsidR="005F2845" w:rsidRPr="0095450E">
              <w:rPr>
                <w:color w:val="1C617C" w:themeColor="accent4" w:themeShade="BF"/>
                <w:sz w:val="22"/>
                <w:szCs w:val="22"/>
              </w:rPr>
              <w:t>we</w:t>
            </w:r>
            <w:r w:rsidR="005F2845">
              <w:rPr>
                <w:color w:val="1C617C" w:themeColor="accent4" w:themeShade="BF"/>
                <w:sz w:val="22"/>
                <w:szCs w:val="22"/>
              </w:rPr>
              <w:t xml:space="preserve"> provide</w:t>
            </w:r>
            <w:r w:rsidRPr="0095450E">
              <w:rPr>
                <w:color w:val="1C617C" w:themeColor="accent4" w:themeShade="BF"/>
                <w:sz w:val="22"/>
                <w:szCs w:val="22"/>
              </w:rPr>
              <w:t xml:space="preserve"> </w:t>
            </w:r>
            <w:r w:rsidR="005F2845">
              <w:rPr>
                <w:color w:val="1C617C" w:themeColor="accent4" w:themeShade="BF"/>
                <w:sz w:val="22"/>
                <w:szCs w:val="22"/>
              </w:rPr>
              <w:t>yearly academic</w:t>
            </w:r>
            <w:r w:rsidR="008315C7">
              <w:rPr>
                <w:color w:val="1C617C" w:themeColor="accent4" w:themeShade="BF"/>
                <w:sz w:val="22"/>
                <w:szCs w:val="22"/>
              </w:rPr>
              <w:t xml:space="preserve"> scholarships to amputees &amp;</w:t>
            </w:r>
            <w:r w:rsidRPr="0095450E">
              <w:rPr>
                <w:color w:val="1C617C" w:themeColor="accent4" w:themeShade="BF"/>
                <w:sz w:val="22"/>
                <w:szCs w:val="22"/>
              </w:rPr>
              <w:t xml:space="preserve"> family members of amputees, we conduct “</w:t>
            </w:r>
            <w:r w:rsidR="00900461">
              <w:rPr>
                <w:color w:val="1C617C" w:themeColor="accent4" w:themeShade="BF"/>
                <w:sz w:val="22"/>
                <w:szCs w:val="22"/>
              </w:rPr>
              <w:t>First Swing</w:t>
            </w:r>
            <w:r w:rsidRPr="0095450E">
              <w:rPr>
                <w:color w:val="1C617C" w:themeColor="accent4" w:themeShade="BF"/>
                <w:sz w:val="22"/>
                <w:szCs w:val="22"/>
              </w:rPr>
              <w:t>” golf cli</w:t>
            </w:r>
            <w:r w:rsidR="008315C7">
              <w:rPr>
                <w:color w:val="1C617C" w:themeColor="accent4" w:themeShade="BF"/>
                <w:sz w:val="22"/>
                <w:szCs w:val="22"/>
              </w:rPr>
              <w:t>nics for disabled golfers</w:t>
            </w:r>
            <w:r w:rsidR="007C3E74">
              <w:rPr>
                <w:color w:val="1C617C" w:themeColor="accent4" w:themeShade="BF"/>
                <w:sz w:val="22"/>
                <w:szCs w:val="22"/>
              </w:rPr>
              <w:t>.</w:t>
            </w:r>
          </w:p>
          <w:p w14:paraId="7689789B" w14:textId="77777777" w:rsidR="0095450E" w:rsidRPr="00365762" w:rsidRDefault="0095450E" w:rsidP="0095450E">
            <w:pPr>
              <w:pStyle w:val="NoSpacing"/>
            </w:pPr>
          </w:p>
          <w:p w14:paraId="12E4CEEB" w14:textId="77777777" w:rsidR="0095450E" w:rsidRPr="0095450E" w:rsidRDefault="0095450E" w:rsidP="0095450E">
            <w:pPr>
              <w:rPr>
                <w:color w:val="1C617C" w:themeColor="accent4" w:themeShade="BF"/>
                <w:sz w:val="22"/>
                <w:szCs w:val="22"/>
              </w:rPr>
            </w:pPr>
          </w:p>
          <w:p w14:paraId="6EE2C38B" w14:textId="77777777" w:rsidR="000700BA" w:rsidRDefault="000700BA"/>
        </w:tc>
      </w:tr>
    </w:tbl>
    <w:p w14:paraId="6F0C1077" w14:textId="2A7B54C5" w:rsidR="000700BA" w:rsidRDefault="000700BA">
      <w:pPr>
        <w:pStyle w:val="NoSpacing"/>
      </w:pPr>
    </w:p>
    <w:sectPr w:rsidR="000700BA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79E04" w14:textId="77777777" w:rsidR="00346DD3" w:rsidRDefault="00346DD3" w:rsidP="005E6059">
      <w:pPr>
        <w:spacing w:after="0" w:line="240" w:lineRule="auto"/>
      </w:pPr>
      <w:r>
        <w:separator/>
      </w:r>
    </w:p>
  </w:endnote>
  <w:endnote w:type="continuationSeparator" w:id="0">
    <w:p w14:paraId="30690821" w14:textId="77777777" w:rsidR="00346DD3" w:rsidRDefault="00346DD3" w:rsidP="005E6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GｺﾞｼｯｸM">
    <w:panose1 w:val="020B0604020202020204"/>
    <w:charset w:val="00"/>
    <w:family w:val="roman"/>
    <w:pitch w:val="default"/>
  </w:font>
  <w:font w:name="HG明朝B"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notTrueType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CAEA0" w14:textId="77777777" w:rsidR="00346DD3" w:rsidRDefault="00346DD3" w:rsidP="005E6059">
      <w:pPr>
        <w:spacing w:after="0" w:line="240" w:lineRule="auto"/>
      </w:pPr>
      <w:r>
        <w:separator/>
      </w:r>
    </w:p>
  </w:footnote>
  <w:footnote w:type="continuationSeparator" w:id="0">
    <w:p w14:paraId="5E151C5B" w14:textId="77777777" w:rsidR="00346DD3" w:rsidRDefault="00346DD3" w:rsidP="005E60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 w16cid:durableId="62606415">
    <w:abstractNumId w:val="0"/>
  </w:num>
  <w:num w:numId="2" w16cid:durableId="2122920462">
    <w:abstractNumId w:val="0"/>
  </w:num>
  <w:num w:numId="3" w16cid:durableId="1880581019">
    <w:abstractNumId w:val="0"/>
    <w:lvlOverride w:ilvl="0">
      <w:startOverride w:val="1"/>
    </w:lvlOverride>
  </w:num>
  <w:num w:numId="4" w16cid:durableId="583487958">
    <w:abstractNumId w:val="0"/>
    <w:lvlOverride w:ilvl="0">
      <w:startOverride w:val="1"/>
    </w:lvlOverride>
  </w:num>
  <w:num w:numId="5" w16cid:durableId="181240652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716"/>
    <w:rsid w:val="000700BA"/>
    <w:rsid w:val="001027B3"/>
    <w:rsid w:val="001067F7"/>
    <w:rsid w:val="00106B11"/>
    <w:rsid w:val="00124C2E"/>
    <w:rsid w:val="00166160"/>
    <w:rsid w:val="00177E35"/>
    <w:rsid w:val="001C4800"/>
    <w:rsid w:val="00283AFD"/>
    <w:rsid w:val="00323841"/>
    <w:rsid w:val="00341D79"/>
    <w:rsid w:val="00346DD3"/>
    <w:rsid w:val="00400D50"/>
    <w:rsid w:val="00440592"/>
    <w:rsid w:val="004C56F4"/>
    <w:rsid w:val="004D6716"/>
    <w:rsid w:val="004F2FED"/>
    <w:rsid w:val="004F7B97"/>
    <w:rsid w:val="0056448D"/>
    <w:rsid w:val="00593283"/>
    <w:rsid w:val="005A5464"/>
    <w:rsid w:val="005E6059"/>
    <w:rsid w:val="005F0537"/>
    <w:rsid w:val="005F2845"/>
    <w:rsid w:val="00630553"/>
    <w:rsid w:val="00644881"/>
    <w:rsid w:val="00652920"/>
    <w:rsid w:val="006553EA"/>
    <w:rsid w:val="00683DD7"/>
    <w:rsid w:val="006C5C17"/>
    <w:rsid w:val="006D4350"/>
    <w:rsid w:val="0071569F"/>
    <w:rsid w:val="00732926"/>
    <w:rsid w:val="00761241"/>
    <w:rsid w:val="00766718"/>
    <w:rsid w:val="007C3E74"/>
    <w:rsid w:val="00802032"/>
    <w:rsid w:val="0080587E"/>
    <w:rsid w:val="008315C7"/>
    <w:rsid w:val="008340B9"/>
    <w:rsid w:val="00847AC9"/>
    <w:rsid w:val="00881619"/>
    <w:rsid w:val="008A44CF"/>
    <w:rsid w:val="008E5BC8"/>
    <w:rsid w:val="00900461"/>
    <w:rsid w:val="00932767"/>
    <w:rsid w:val="0095450E"/>
    <w:rsid w:val="009627E8"/>
    <w:rsid w:val="00965D93"/>
    <w:rsid w:val="0099478B"/>
    <w:rsid w:val="009A30E3"/>
    <w:rsid w:val="009C0257"/>
    <w:rsid w:val="009C178B"/>
    <w:rsid w:val="00A254FA"/>
    <w:rsid w:val="00A37096"/>
    <w:rsid w:val="00A500B1"/>
    <w:rsid w:val="00AA65FD"/>
    <w:rsid w:val="00B45614"/>
    <w:rsid w:val="00B56EE6"/>
    <w:rsid w:val="00BC10CA"/>
    <w:rsid w:val="00CB3B55"/>
    <w:rsid w:val="00CD3231"/>
    <w:rsid w:val="00CE5021"/>
    <w:rsid w:val="00DC6788"/>
    <w:rsid w:val="00E12071"/>
    <w:rsid w:val="00EA437B"/>
    <w:rsid w:val="00F633E2"/>
    <w:rsid w:val="00FB0464"/>
    <w:rsid w:val="00FE38A9"/>
    <w:rsid w:val="00FF3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380057"/>
  <w15:docId w15:val="{CEC2073C-E08C-4598-B7FE-FF9D8708D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character" w:styleId="Hyperlink">
    <w:name w:val="Hyperlink"/>
    <w:basedOn w:val="DefaultParagraphFont"/>
    <w:uiPriority w:val="99"/>
    <w:unhideWhenUsed/>
    <w:rsid w:val="00177E35"/>
    <w:rPr>
      <w:color w:val="4D4436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6E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EE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C5C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E60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60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mailto:mwaga.info@gmail.com" TargetMode="External"/><Relationship Id="rId22" Type="http://schemas.openxmlformats.org/officeDocument/2006/relationships/image" Target="media/image1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ff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FBD3BCA-C673-FB49-A6CE-AA75381A00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C:\Users\Jeff\AppData\Roaming\Microsoft\Templates\Brochure.dotx</Template>
  <TotalTime>2</TotalTime>
  <Pages>2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midwestern amputee golf association</Company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Jeff</dc:creator>
  <cp:keywords/>
  <cp:lastModifiedBy>Brad Schubert</cp:lastModifiedBy>
  <cp:revision>2</cp:revision>
  <cp:lastPrinted>2019-12-31T22:21:00Z</cp:lastPrinted>
  <dcterms:created xsi:type="dcterms:W3CDTF">2022-08-05T16:34:00Z</dcterms:created>
  <dcterms:modified xsi:type="dcterms:W3CDTF">2022-08-05T16:34:00Z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